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176" w:type="pct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7"/>
        <w:gridCol w:w="947"/>
        <w:gridCol w:w="7173"/>
        <w:gridCol w:w="122"/>
      </w:tblGrid>
      <w:tr w:rsidR="005423F9" w:rsidRPr="005423F9" w14:paraId="2186381F" w14:textId="77777777" w:rsidTr="0083317E">
        <w:tc>
          <w:tcPr>
            <w:tcW w:w="5000" w:type="pct"/>
            <w:gridSpan w:val="4"/>
            <w:shd w:val="clear" w:color="auto" w:fill="0F3955" w:themeFill="accent2"/>
            <w:vAlign w:val="bottom"/>
          </w:tcPr>
          <w:p w14:paraId="61CD7173" w14:textId="77777777" w:rsidR="000172E5" w:rsidRPr="005423F9" w:rsidRDefault="00F97DB7" w:rsidP="00F97DB7">
            <w:pPr>
              <w:spacing w:before="120" w:after="120"/>
              <w:ind w:right="-1072"/>
              <w:rPr>
                <w:rFonts w:asciiTheme="majorHAnsi" w:hAnsiTheme="majorHAnsi"/>
                <w:b/>
                <w:lang w:val="tr-TR"/>
              </w:rPr>
            </w:pPr>
            <w:r w:rsidRPr="005423F9">
              <w:rPr>
                <w:rFonts w:asciiTheme="majorHAnsi" w:hAnsiTheme="majorHAnsi"/>
                <w:b/>
                <w:lang w:val="tr-TR"/>
              </w:rPr>
              <w:t>GERÇEKLEŞEN ETKİNLİĞİN</w:t>
            </w:r>
          </w:p>
        </w:tc>
      </w:tr>
      <w:tr w:rsidR="0083317E" w:rsidRPr="005423F9" w14:paraId="6B9F42E1" w14:textId="77777777" w:rsidTr="0083317E">
        <w:tc>
          <w:tcPr>
            <w:tcW w:w="953" w:type="pct"/>
            <w:vAlign w:val="bottom"/>
          </w:tcPr>
          <w:p w14:paraId="3523D3F4" w14:textId="77777777" w:rsidR="0088580B" w:rsidRPr="0083317E" w:rsidRDefault="00F97DB7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Adı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3A87178D" w14:textId="77777777" w:rsidR="0088580B" w:rsidRPr="005423F9" w:rsidRDefault="0088580B" w:rsidP="00E204FF">
            <w:pPr>
              <w:rPr>
                <w:lang w:val="tr-TR"/>
              </w:rPr>
            </w:pPr>
          </w:p>
        </w:tc>
      </w:tr>
      <w:tr w:rsidR="005423F9" w:rsidRPr="005423F9" w14:paraId="4E6BF5BF" w14:textId="77777777" w:rsidTr="0083317E">
        <w:tc>
          <w:tcPr>
            <w:tcW w:w="953" w:type="pct"/>
            <w:vAlign w:val="bottom"/>
          </w:tcPr>
          <w:p w14:paraId="57D59697" w14:textId="77777777" w:rsidR="005423F9" w:rsidRPr="0083317E" w:rsidRDefault="005423F9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Tarihi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37FF0B94" w14:textId="77777777" w:rsidR="005423F9" w:rsidRPr="005423F9" w:rsidRDefault="005423F9" w:rsidP="00E204FF">
            <w:pPr>
              <w:rPr>
                <w:lang w:val="tr-TR"/>
              </w:rPr>
            </w:pPr>
          </w:p>
        </w:tc>
      </w:tr>
      <w:tr w:rsidR="0083317E" w:rsidRPr="005423F9" w14:paraId="1320F702" w14:textId="77777777" w:rsidTr="0083317E">
        <w:tc>
          <w:tcPr>
            <w:tcW w:w="953" w:type="pct"/>
            <w:vAlign w:val="bottom"/>
          </w:tcPr>
          <w:p w14:paraId="1EBF7715" w14:textId="77777777" w:rsidR="00E204FF" w:rsidRPr="0083317E" w:rsidRDefault="00F97DB7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Yeri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32481A2D" w14:textId="77777777" w:rsidR="00E204FF" w:rsidRPr="005423F9" w:rsidRDefault="00E204FF" w:rsidP="00E204FF">
            <w:pPr>
              <w:rPr>
                <w:lang w:val="tr-TR"/>
              </w:rPr>
            </w:pPr>
          </w:p>
        </w:tc>
      </w:tr>
      <w:tr w:rsidR="0083317E" w:rsidRPr="005423F9" w14:paraId="5F07BAB4" w14:textId="77777777" w:rsidTr="0083317E">
        <w:tc>
          <w:tcPr>
            <w:tcW w:w="953" w:type="pct"/>
            <w:vAlign w:val="bottom"/>
          </w:tcPr>
          <w:p w14:paraId="72B0C637" w14:textId="77777777" w:rsidR="00F97DB7" w:rsidRPr="0083317E" w:rsidRDefault="00F97DB7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Saati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02B1188E" w14:textId="77777777" w:rsidR="00F97DB7" w:rsidRPr="005423F9" w:rsidRDefault="00F97DB7" w:rsidP="00E204FF">
            <w:pPr>
              <w:rPr>
                <w:lang w:val="tr-TR"/>
              </w:rPr>
            </w:pPr>
          </w:p>
        </w:tc>
      </w:tr>
      <w:tr w:rsidR="002B322F" w:rsidRPr="005423F9" w14:paraId="025D8ADC" w14:textId="77777777" w:rsidTr="002B322F">
        <w:trPr>
          <w:trHeight w:val="549"/>
        </w:trPr>
        <w:tc>
          <w:tcPr>
            <w:tcW w:w="953" w:type="pct"/>
            <w:vAlign w:val="bottom"/>
          </w:tcPr>
          <w:p w14:paraId="64E116AC" w14:textId="7F99B79E" w:rsidR="002B322F" w:rsidRPr="0083317E" w:rsidRDefault="002B322F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Bütçesi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2A2FAF1C" w14:textId="77777777" w:rsidR="002B322F" w:rsidRPr="005423F9" w:rsidRDefault="002B322F" w:rsidP="00E204FF">
            <w:pPr>
              <w:rPr>
                <w:lang w:val="tr-TR"/>
              </w:rPr>
            </w:pPr>
          </w:p>
        </w:tc>
      </w:tr>
      <w:tr w:rsidR="005423F9" w:rsidRPr="005423F9" w14:paraId="11223166" w14:textId="77777777" w:rsidTr="002B322F">
        <w:trPr>
          <w:trHeight w:val="255"/>
        </w:trPr>
        <w:tc>
          <w:tcPr>
            <w:tcW w:w="5000" w:type="pct"/>
            <w:gridSpan w:val="4"/>
            <w:shd w:val="clear" w:color="auto" w:fill="auto"/>
            <w:vAlign w:val="bottom"/>
          </w:tcPr>
          <w:p w14:paraId="4692714C" w14:textId="77777777" w:rsidR="00E204FF" w:rsidRPr="005423F9" w:rsidRDefault="00E204FF" w:rsidP="00E204FF">
            <w:pPr>
              <w:pStyle w:val="NoSpacing"/>
              <w:rPr>
                <w:sz w:val="8"/>
                <w:lang w:val="tr-TR"/>
              </w:rPr>
            </w:pPr>
          </w:p>
          <w:p w14:paraId="7B113C49" w14:textId="77777777" w:rsidR="00F97DB7" w:rsidRPr="005423F9" w:rsidRDefault="00F97DB7" w:rsidP="00E204FF">
            <w:pPr>
              <w:pStyle w:val="NoSpacing"/>
              <w:rPr>
                <w:sz w:val="8"/>
                <w:lang w:val="tr-TR"/>
              </w:rPr>
            </w:pPr>
          </w:p>
          <w:p w14:paraId="5F42A7E4" w14:textId="77777777" w:rsidR="00F97DB7" w:rsidRPr="005423F9" w:rsidRDefault="00F97DB7" w:rsidP="00E204FF">
            <w:pPr>
              <w:pStyle w:val="NoSpacing"/>
              <w:rPr>
                <w:sz w:val="8"/>
                <w:lang w:val="tr-TR"/>
              </w:rPr>
            </w:pPr>
          </w:p>
          <w:p w14:paraId="1B2FBAE9" w14:textId="77777777" w:rsidR="00F97DB7" w:rsidRPr="005423F9" w:rsidRDefault="00F97DB7" w:rsidP="00E204FF">
            <w:pPr>
              <w:pStyle w:val="NoSpacing"/>
              <w:rPr>
                <w:sz w:val="8"/>
                <w:lang w:val="tr-TR"/>
              </w:rPr>
            </w:pPr>
          </w:p>
        </w:tc>
      </w:tr>
      <w:tr w:rsidR="005423F9" w:rsidRPr="005423F9" w14:paraId="5C01405B" w14:textId="77777777" w:rsidTr="0083317E">
        <w:tc>
          <w:tcPr>
            <w:tcW w:w="5000" w:type="pct"/>
            <w:gridSpan w:val="4"/>
            <w:shd w:val="clear" w:color="auto" w:fill="0F3955" w:themeFill="accent2"/>
            <w:vAlign w:val="bottom"/>
          </w:tcPr>
          <w:p w14:paraId="67CDC4BC" w14:textId="77777777" w:rsidR="00E204FF" w:rsidRPr="005423F9" w:rsidRDefault="00961107" w:rsidP="00E204FF">
            <w:pPr>
              <w:pStyle w:val="Heading1"/>
              <w:outlineLvl w:val="0"/>
              <w:rPr>
                <w:lang w:val="tr-TR"/>
              </w:rPr>
            </w:pPr>
            <w:r>
              <w:rPr>
                <w:lang w:val="tr-TR"/>
              </w:rPr>
              <w:t xml:space="preserve">ETKİNLİĞİ </w:t>
            </w:r>
            <w:r w:rsidR="00F97DB7" w:rsidRPr="005423F9">
              <w:rPr>
                <w:lang w:val="tr-TR"/>
              </w:rPr>
              <w:t>DÜZENLEYEN</w:t>
            </w:r>
          </w:p>
        </w:tc>
      </w:tr>
      <w:tr w:rsidR="005423F9" w:rsidRPr="005423F9" w14:paraId="3835B71D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370EB7A7" w14:textId="77777777" w:rsidR="005423F9" w:rsidRPr="0083317E" w:rsidRDefault="005423F9" w:rsidP="00F97DB7">
            <w:pPr>
              <w:pStyle w:val="NormalIndent"/>
              <w:ind w:right="-1149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Birim</w:t>
            </w:r>
          </w:p>
        </w:tc>
        <w:tc>
          <w:tcPr>
            <w:tcW w:w="3958" w:type="pct"/>
            <w:gridSpan w:val="2"/>
            <w:tcBorders>
              <w:bottom w:val="single" w:sz="4" w:space="0" w:color="auto"/>
            </w:tcBorders>
            <w:vAlign w:val="bottom"/>
          </w:tcPr>
          <w:p w14:paraId="4AA85E47" w14:textId="77777777" w:rsidR="005423F9" w:rsidRPr="005423F9" w:rsidRDefault="005423F9" w:rsidP="00E204FF">
            <w:pPr>
              <w:rPr>
                <w:lang w:val="tr-TR"/>
              </w:rPr>
            </w:pPr>
          </w:p>
        </w:tc>
      </w:tr>
      <w:tr w:rsidR="005423F9" w:rsidRPr="005423F9" w14:paraId="2717728F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7E0192A2" w14:textId="77777777" w:rsidR="002B322F" w:rsidRDefault="002B322F" w:rsidP="00F97DB7">
            <w:pPr>
              <w:pStyle w:val="NormalIndent"/>
              <w:ind w:right="-1149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Akademik/idari</w:t>
            </w:r>
          </w:p>
          <w:p w14:paraId="7FBEADE5" w14:textId="3334AF95" w:rsidR="00E204FF" w:rsidRPr="0083317E" w:rsidRDefault="002B322F" w:rsidP="00F97DB7">
            <w:pPr>
              <w:pStyle w:val="NormalIndent"/>
              <w:ind w:right="-1149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Personel</w:t>
            </w:r>
          </w:p>
        </w:tc>
        <w:tc>
          <w:tcPr>
            <w:tcW w:w="3958" w:type="pct"/>
            <w:gridSpan w:val="2"/>
            <w:tcBorders>
              <w:bottom w:val="single" w:sz="4" w:space="0" w:color="auto"/>
            </w:tcBorders>
            <w:vAlign w:val="bottom"/>
          </w:tcPr>
          <w:p w14:paraId="51222CA4" w14:textId="77777777" w:rsidR="00E204FF" w:rsidRPr="005423F9" w:rsidRDefault="00E204FF" w:rsidP="00E204FF">
            <w:pPr>
              <w:rPr>
                <w:lang w:val="tr-TR"/>
              </w:rPr>
            </w:pPr>
          </w:p>
        </w:tc>
      </w:tr>
      <w:tr w:rsidR="005423F9" w:rsidRPr="005423F9" w14:paraId="5D8D1B6D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4992AFC4" w14:textId="77777777" w:rsidR="00E204FF" w:rsidRPr="0083317E" w:rsidRDefault="00961107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Telefon</w:t>
            </w:r>
          </w:p>
        </w:tc>
        <w:tc>
          <w:tcPr>
            <w:tcW w:w="395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6DC78D" w14:textId="77777777" w:rsidR="00E204FF" w:rsidRPr="005423F9" w:rsidRDefault="00E204FF" w:rsidP="00E204FF">
            <w:pPr>
              <w:rPr>
                <w:lang w:val="tr-TR"/>
              </w:rPr>
            </w:pPr>
          </w:p>
        </w:tc>
      </w:tr>
      <w:tr w:rsidR="005423F9" w:rsidRPr="005423F9" w14:paraId="333DD68A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09620F13" w14:textId="77777777" w:rsidR="00E204FF" w:rsidRPr="0083317E" w:rsidRDefault="00961107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E-Posta</w:t>
            </w:r>
          </w:p>
        </w:tc>
        <w:tc>
          <w:tcPr>
            <w:tcW w:w="3958" w:type="pct"/>
            <w:gridSpan w:val="2"/>
            <w:tcBorders>
              <w:bottom w:val="single" w:sz="4" w:space="0" w:color="auto"/>
            </w:tcBorders>
            <w:vAlign w:val="bottom"/>
          </w:tcPr>
          <w:p w14:paraId="11E903A7" w14:textId="77777777" w:rsidR="00E204FF" w:rsidRPr="005423F9" w:rsidRDefault="00E204FF" w:rsidP="00E204FF">
            <w:pPr>
              <w:rPr>
                <w:lang w:val="tr-TR"/>
              </w:rPr>
            </w:pPr>
          </w:p>
        </w:tc>
      </w:tr>
      <w:tr w:rsidR="00961107" w:rsidRPr="005423F9" w14:paraId="2CBCC7EC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665C40CD" w14:textId="0D13B492" w:rsidR="00961107" w:rsidRPr="0083317E" w:rsidRDefault="00961107" w:rsidP="00961107">
            <w:pPr>
              <w:pStyle w:val="NormalIndent"/>
              <w:ind w:right="-387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 xml:space="preserve">Onaylayan </w:t>
            </w:r>
            <w:r w:rsidR="00E72036">
              <w:rPr>
                <w:sz w:val="24"/>
                <w:szCs w:val="24"/>
                <w:lang w:val="tr-TR"/>
              </w:rPr>
              <w:t>Yetkili</w:t>
            </w:r>
          </w:p>
        </w:tc>
        <w:tc>
          <w:tcPr>
            <w:tcW w:w="3958" w:type="pct"/>
            <w:gridSpan w:val="2"/>
            <w:tcBorders>
              <w:bottom w:val="single" w:sz="4" w:space="0" w:color="auto"/>
            </w:tcBorders>
            <w:vAlign w:val="bottom"/>
          </w:tcPr>
          <w:p w14:paraId="7C2EDC0D" w14:textId="77777777" w:rsidR="00961107" w:rsidRPr="005423F9" w:rsidRDefault="00961107" w:rsidP="00E204FF">
            <w:pPr>
              <w:rPr>
                <w:lang w:val="tr-TR"/>
              </w:rPr>
            </w:pPr>
          </w:p>
        </w:tc>
      </w:tr>
      <w:tr w:rsidR="00961107" w:rsidRPr="005423F9" w14:paraId="28D98FFB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614E8379" w14:textId="77777777" w:rsidR="00961107" w:rsidRPr="0083317E" w:rsidRDefault="00961107" w:rsidP="00E204FF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Paydaşlar</w:t>
            </w:r>
          </w:p>
        </w:tc>
        <w:tc>
          <w:tcPr>
            <w:tcW w:w="3958" w:type="pct"/>
            <w:gridSpan w:val="2"/>
            <w:tcBorders>
              <w:bottom w:val="single" w:sz="4" w:space="0" w:color="auto"/>
            </w:tcBorders>
            <w:vAlign w:val="bottom"/>
          </w:tcPr>
          <w:p w14:paraId="1C169186" w14:textId="77777777" w:rsidR="00961107" w:rsidRPr="005423F9" w:rsidRDefault="00961107" w:rsidP="00E204FF">
            <w:pPr>
              <w:rPr>
                <w:lang w:val="tr-TR"/>
              </w:rPr>
            </w:pPr>
          </w:p>
        </w:tc>
      </w:tr>
      <w:tr w:rsidR="00961107" w:rsidRPr="005423F9" w14:paraId="12A3EDFA" w14:textId="77777777" w:rsidTr="0083317E">
        <w:trPr>
          <w:gridAfter w:val="1"/>
          <w:wAfter w:w="89" w:type="pct"/>
        </w:trPr>
        <w:tc>
          <w:tcPr>
            <w:tcW w:w="953" w:type="pct"/>
            <w:vAlign w:val="bottom"/>
          </w:tcPr>
          <w:p w14:paraId="3D7562E8" w14:textId="3C8F21C7" w:rsidR="00961107" w:rsidRDefault="00961107" w:rsidP="00E204FF">
            <w:pPr>
              <w:pStyle w:val="NormalIndent"/>
              <w:rPr>
                <w:lang w:val="tr-TR"/>
              </w:rPr>
            </w:pPr>
          </w:p>
        </w:tc>
        <w:tc>
          <w:tcPr>
            <w:tcW w:w="3958" w:type="pct"/>
            <w:gridSpan w:val="2"/>
            <w:tcBorders>
              <w:bottom w:val="single" w:sz="4" w:space="0" w:color="auto"/>
            </w:tcBorders>
            <w:vAlign w:val="bottom"/>
          </w:tcPr>
          <w:p w14:paraId="5B602623" w14:textId="77777777" w:rsidR="00961107" w:rsidRPr="005423F9" w:rsidRDefault="00961107" w:rsidP="00E204FF">
            <w:pPr>
              <w:rPr>
                <w:lang w:val="tr-TR"/>
              </w:rPr>
            </w:pPr>
          </w:p>
        </w:tc>
      </w:tr>
      <w:tr w:rsidR="005423F9" w:rsidRPr="005423F9" w14:paraId="350CB073" w14:textId="77777777" w:rsidTr="002B322F">
        <w:trPr>
          <w:trHeight w:val="81"/>
        </w:trPr>
        <w:tc>
          <w:tcPr>
            <w:tcW w:w="1438" w:type="pct"/>
            <w:gridSpan w:val="2"/>
            <w:vAlign w:val="bottom"/>
          </w:tcPr>
          <w:p w14:paraId="35ED3A75" w14:textId="77777777" w:rsidR="00E204FF" w:rsidRPr="005423F9" w:rsidRDefault="00E204FF" w:rsidP="00E204FF">
            <w:pPr>
              <w:pStyle w:val="NoSpacing"/>
              <w:rPr>
                <w:sz w:val="8"/>
                <w:lang w:val="tr-TR"/>
              </w:rPr>
            </w:pPr>
          </w:p>
        </w:tc>
        <w:tc>
          <w:tcPr>
            <w:tcW w:w="3562" w:type="pct"/>
            <w:gridSpan w:val="2"/>
            <w:vAlign w:val="bottom"/>
          </w:tcPr>
          <w:p w14:paraId="68E85B8A" w14:textId="77777777" w:rsidR="00E204FF" w:rsidRPr="005423F9" w:rsidRDefault="00E204FF" w:rsidP="00E204FF">
            <w:pPr>
              <w:pStyle w:val="NoSpacing"/>
              <w:rPr>
                <w:sz w:val="8"/>
                <w:lang w:val="tr-TR"/>
              </w:rPr>
            </w:pPr>
          </w:p>
        </w:tc>
      </w:tr>
      <w:tr w:rsidR="005423F9" w:rsidRPr="005423F9" w14:paraId="3E788E34" w14:textId="77777777" w:rsidTr="0083317E">
        <w:tc>
          <w:tcPr>
            <w:tcW w:w="5000" w:type="pct"/>
            <w:gridSpan w:val="4"/>
            <w:shd w:val="clear" w:color="auto" w:fill="0F3955" w:themeFill="accent2"/>
          </w:tcPr>
          <w:p w14:paraId="42D9F429" w14:textId="77777777" w:rsidR="00E204FF" w:rsidRPr="005423F9" w:rsidRDefault="00F97DB7" w:rsidP="00E204FF">
            <w:pPr>
              <w:pStyle w:val="Heading1"/>
              <w:outlineLvl w:val="0"/>
              <w:rPr>
                <w:lang w:val="tr-TR"/>
              </w:rPr>
            </w:pPr>
            <w:r w:rsidRPr="005423F9">
              <w:rPr>
                <w:lang w:val="tr-TR"/>
              </w:rPr>
              <w:t>KATILIMCI BİLGİLERİ</w:t>
            </w:r>
          </w:p>
        </w:tc>
      </w:tr>
      <w:tr w:rsidR="005423F9" w:rsidRPr="005423F9" w14:paraId="36F171B7" w14:textId="77777777" w:rsidTr="0083317E">
        <w:tc>
          <w:tcPr>
            <w:tcW w:w="953" w:type="pct"/>
            <w:vAlign w:val="bottom"/>
          </w:tcPr>
          <w:p w14:paraId="31F43B68" w14:textId="472611F9" w:rsidR="00E204FF" w:rsidRPr="0083317E" w:rsidRDefault="005423F9" w:rsidP="00961107">
            <w:pPr>
              <w:pStyle w:val="NormalIndent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 xml:space="preserve">Katılımcı </w:t>
            </w:r>
            <w:r w:rsidR="00961107" w:rsidRPr="0083317E">
              <w:rPr>
                <w:sz w:val="24"/>
                <w:szCs w:val="24"/>
                <w:lang w:val="tr-TR"/>
              </w:rPr>
              <w:t>Sayısı</w:t>
            </w:r>
            <w:r w:rsidR="002B322F">
              <w:rPr>
                <w:sz w:val="24"/>
                <w:szCs w:val="24"/>
                <w:lang w:val="tr-TR"/>
              </w:rPr>
              <w:t>;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0197C872" w14:textId="0577B38D" w:rsidR="00E204FF" w:rsidRPr="005423F9" w:rsidRDefault="002B322F" w:rsidP="00E204FF">
            <w:pPr>
              <w:spacing w:before="240"/>
              <w:rPr>
                <w:lang w:val="tr-TR"/>
              </w:rPr>
            </w:pPr>
            <w:proofErr w:type="gramStart"/>
            <w:r w:rsidRPr="002B322F">
              <w:rPr>
                <w:sz w:val="24"/>
                <w:lang w:val="tr-TR"/>
              </w:rPr>
              <w:t xml:space="preserve">Beklenen:   </w:t>
            </w:r>
            <w:proofErr w:type="gramEnd"/>
            <w:r w:rsidRPr="002B322F">
              <w:rPr>
                <w:sz w:val="24"/>
                <w:lang w:val="tr-TR"/>
              </w:rPr>
              <w:t xml:space="preserve">                                         </w:t>
            </w:r>
            <w:r>
              <w:rPr>
                <w:sz w:val="24"/>
                <w:lang w:val="tr-TR"/>
              </w:rPr>
              <w:t xml:space="preserve">      </w:t>
            </w:r>
            <w:r w:rsidRPr="002B322F">
              <w:rPr>
                <w:sz w:val="24"/>
                <w:lang w:val="tr-TR"/>
              </w:rPr>
              <w:t>Gelen:</w:t>
            </w:r>
          </w:p>
        </w:tc>
      </w:tr>
      <w:tr w:rsidR="0083317E" w:rsidRPr="005423F9" w14:paraId="6B01CE7F" w14:textId="77777777" w:rsidTr="0083317E">
        <w:tc>
          <w:tcPr>
            <w:tcW w:w="953" w:type="pct"/>
            <w:vAlign w:val="bottom"/>
          </w:tcPr>
          <w:p w14:paraId="67A44B14" w14:textId="77777777" w:rsidR="00E204FF" w:rsidRPr="0083317E" w:rsidRDefault="00961107" w:rsidP="0083317E">
            <w:pPr>
              <w:pStyle w:val="NormalIndent"/>
              <w:ind w:right="-245"/>
              <w:rPr>
                <w:sz w:val="24"/>
                <w:szCs w:val="24"/>
                <w:lang w:val="tr-TR"/>
              </w:rPr>
            </w:pPr>
            <w:r w:rsidRPr="0083317E">
              <w:rPr>
                <w:sz w:val="24"/>
                <w:szCs w:val="24"/>
                <w:lang w:val="tr-TR"/>
              </w:rPr>
              <w:t>Beklenen/Alınan Sonuçlar</w:t>
            </w:r>
          </w:p>
        </w:tc>
        <w:tc>
          <w:tcPr>
            <w:tcW w:w="4020" w:type="pct"/>
            <w:gridSpan w:val="3"/>
            <w:tcBorders>
              <w:bottom w:val="single" w:sz="4" w:space="0" w:color="auto"/>
            </w:tcBorders>
            <w:vAlign w:val="bottom"/>
          </w:tcPr>
          <w:p w14:paraId="24E11C27" w14:textId="77777777" w:rsidR="00E204FF" w:rsidRPr="005423F9" w:rsidRDefault="00E204FF" w:rsidP="0083317E">
            <w:pPr>
              <w:spacing w:before="240"/>
              <w:ind w:left="173" w:hanging="173"/>
              <w:rPr>
                <w:lang w:val="tr-TR"/>
              </w:rPr>
            </w:pPr>
          </w:p>
        </w:tc>
      </w:tr>
      <w:tr w:rsidR="00961107" w:rsidRPr="005423F9" w14:paraId="4B9C2789" w14:textId="77777777" w:rsidTr="0083317E">
        <w:tc>
          <w:tcPr>
            <w:tcW w:w="953" w:type="pct"/>
            <w:vAlign w:val="bottom"/>
          </w:tcPr>
          <w:p w14:paraId="3F5BBF2B" w14:textId="77777777" w:rsidR="00961107" w:rsidRPr="0083317E" w:rsidRDefault="00961107" w:rsidP="00E204FF">
            <w:pPr>
              <w:pStyle w:val="NormalIndent"/>
              <w:rPr>
                <w:sz w:val="24"/>
                <w:szCs w:val="24"/>
                <w:lang w:val="tr-TR"/>
              </w:rPr>
            </w:pP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3DC1B727" w14:textId="77777777" w:rsidR="00961107" w:rsidRPr="005423F9" w:rsidRDefault="00961107" w:rsidP="00E204FF">
            <w:pPr>
              <w:spacing w:before="240"/>
              <w:rPr>
                <w:lang w:val="tr-TR"/>
              </w:rPr>
            </w:pPr>
          </w:p>
        </w:tc>
      </w:tr>
      <w:tr w:rsidR="00961107" w:rsidRPr="005423F9" w14:paraId="1346CDD7" w14:textId="77777777" w:rsidTr="002B322F">
        <w:trPr>
          <w:trHeight w:val="688"/>
        </w:trPr>
        <w:tc>
          <w:tcPr>
            <w:tcW w:w="953" w:type="pct"/>
            <w:vAlign w:val="bottom"/>
          </w:tcPr>
          <w:p w14:paraId="40A5A0D7" w14:textId="77777777" w:rsidR="00961107" w:rsidRPr="009E0FB6" w:rsidRDefault="00961107" w:rsidP="00E204FF">
            <w:pPr>
              <w:pStyle w:val="NormalIndent"/>
              <w:rPr>
                <w:b/>
                <w:sz w:val="24"/>
                <w:szCs w:val="24"/>
                <w:lang w:val="tr-TR"/>
              </w:rPr>
            </w:pPr>
            <w:r w:rsidRPr="009E0FB6">
              <w:rPr>
                <w:b/>
                <w:sz w:val="24"/>
                <w:szCs w:val="24"/>
                <w:lang w:val="tr-TR"/>
              </w:rPr>
              <w:t>Sosyal Medya Linkleri (*)</w:t>
            </w: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2D182B6D" w14:textId="0740A699" w:rsidR="002B322F" w:rsidRPr="002B322F" w:rsidRDefault="002B322F" w:rsidP="002B322F">
            <w:pPr>
              <w:rPr>
                <w:lang w:val="tr-TR"/>
              </w:rPr>
            </w:pPr>
          </w:p>
        </w:tc>
      </w:tr>
      <w:tr w:rsidR="00961107" w:rsidRPr="005423F9" w14:paraId="53C4422A" w14:textId="77777777" w:rsidTr="0083317E">
        <w:tc>
          <w:tcPr>
            <w:tcW w:w="953" w:type="pct"/>
            <w:vAlign w:val="bottom"/>
          </w:tcPr>
          <w:p w14:paraId="1E537165" w14:textId="77777777" w:rsidR="00961107" w:rsidRPr="00961107" w:rsidRDefault="00961107" w:rsidP="00E204FF">
            <w:pPr>
              <w:pStyle w:val="NormalIndent"/>
              <w:rPr>
                <w:sz w:val="22"/>
                <w:szCs w:val="22"/>
                <w:lang w:val="tr-TR"/>
              </w:rPr>
            </w:pPr>
          </w:p>
        </w:tc>
        <w:tc>
          <w:tcPr>
            <w:tcW w:w="4021" w:type="pct"/>
            <w:gridSpan w:val="3"/>
            <w:tcBorders>
              <w:bottom w:val="single" w:sz="4" w:space="0" w:color="auto"/>
            </w:tcBorders>
            <w:vAlign w:val="bottom"/>
          </w:tcPr>
          <w:p w14:paraId="023203B1" w14:textId="77777777" w:rsidR="00961107" w:rsidRPr="005423F9" w:rsidRDefault="00961107" w:rsidP="00E204FF">
            <w:pPr>
              <w:spacing w:before="240"/>
              <w:rPr>
                <w:lang w:val="tr-TR"/>
              </w:rPr>
            </w:pPr>
          </w:p>
        </w:tc>
      </w:tr>
    </w:tbl>
    <w:p w14:paraId="2B2B2D30" w14:textId="77777777" w:rsidR="000172E5" w:rsidRPr="0006568A" w:rsidRDefault="000172E5" w:rsidP="005423F9">
      <w:pPr>
        <w:pStyle w:val="NoSpacing"/>
        <w:ind w:right="567"/>
      </w:pPr>
    </w:p>
    <w:sectPr w:rsidR="000172E5" w:rsidRPr="0006568A" w:rsidSect="002B32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735" w:bottom="1305" w:left="1440" w:header="143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D2986" w14:textId="77777777" w:rsidR="00712EBB" w:rsidRDefault="00712EBB" w:rsidP="000172E5">
      <w:pPr>
        <w:spacing w:after="0" w:line="240" w:lineRule="auto"/>
      </w:pPr>
      <w:r>
        <w:separator/>
      </w:r>
    </w:p>
  </w:endnote>
  <w:endnote w:type="continuationSeparator" w:id="0">
    <w:p w14:paraId="06EDFA4D" w14:textId="77777777" w:rsidR="00712EBB" w:rsidRDefault="00712EBB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52AAED5-4A14-B34F-A1E7-11FB4DD1C08A}"/>
    <w:embedBold r:id="rId2" w:fontKey="{1257257C-6C89-5E42-9AE2-71C85B9E1479}"/>
    <w:embedItalic r:id="rId3" w:fontKey="{B9C6C9B6-F6EF-1842-9FE5-92B1C8C1870B}"/>
    <w:embedBoldItalic r:id="rId4" w:fontKey="{81B609E3-F9BE-744C-A5DC-759B7BF02FBE}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  <w:embedRegular r:id="rId5" w:fontKey="{6FED6F55-D0CB-B14F-A2EC-CBF1AD4370AE}"/>
    <w:embedBold r:id="rId6" w:fontKey="{117DE5BA-6676-174F-A927-AEB2DC893331}"/>
    <w:embedItalic r:id="rId7" w:fontKey="{BDE55699-CBD9-0148-8495-0FBED31A3F6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0DFF952B-83E6-2B4C-A51E-9121D512DA9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9" w:fontKey="{87D72829-2983-B649-B550-E48E264F94AF}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  <w:embedRegular r:id="rId10" w:fontKey="{63857321-86CA-7E42-87F3-382411D0A3C2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1" w:fontKey="{0BF69830-CC40-C542-A56E-A8B80B9B0776}"/>
    <w:embedBold r:id="rId12" w:fontKey="{BDFB4BE8-94D5-044A-BD1B-9BD7F63BFD41}"/>
    <w:embedItalic r:id="rId13" w:fontKey="{E00725CC-016D-8E4E-8809-E94234AA5A1B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14" w:fontKey="{470FCAED-C7C7-564B-88E2-02702D28E8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8E030" w14:textId="77777777" w:rsidR="009E0FB6" w:rsidRDefault="009E0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598" w:type="dxa"/>
      <w:tblLook w:val="04A0" w:firstRow="1" w:lastRow="0" w:firstColumn="1" w:lastColumn="0" w:noHBand="0" w:noVBand="1"/>
    </w:tblPr>
    <w:tblGrid>
      <w:gridCol w:w="9923"/>
      <w:gridCol w:w="4675"/>
    </w:tblGrid>
    <w:tr w:rsidR="00961107" w:rsidRPr="00311D4F" w14:paraId="634B5CD9" w14:textId="77777777" w:rsidTr="00E81A19">
      <w:trPr>
        <w:trHeight w:val="1092"/>
      </w:trPr>
      <w:tc>
        <w:tcPr>
          <w:tcW w:w="9923" w:type="dxa"/>
          <w:vAlign w:val="center"/>
        </w:tcPr>
        <w:p w14:paraId="6EC081B8" w14:textId="77777777" w:rsidR="00961107" w:rsidRPr="00E81A19" w:rsidRDefault="00961107" w:rsidP="002B322F">
          <w:pPr>
            <w:tabs>
              <w:tab w:val="center" w:pos="4680"/>
              <w:tab w:val="right" w:pos="9810"/>
            </w:tabs>
            <w:spacing w:after="0" w:line="240" w:lineRule="auto"/>
            <w:jc w:val="center"/>
            <w:rPr>
              <w:sz w:val="20"/>
              <w:szCs w:val="24"/>
            </w:rPr>
          </w:pPr>
          <w:r w:rsidRPr="00E81A19">
            <w:rPr>
              <w:sz w:val="20"/>
              <w:szCs w:val="24"/>
            </w:rPr>
            <w:t xml:space="preserve">(*) </w:t>
          </w:r>
          <w:proofErr w:type="spellStart"/>
          <w:r w:rsidRPr="00E81A19">
            <w:rPr>
              <w:sz w:val="20"/>
              <w:szCs w:val="24"/>
            </w:rPr>
            <w:t>Etkinlik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sonrası</w:t>
          </w:r>
          <w:proofErr w:type="spellEnd"/>
          <w:r w:rsidR="00E81A19" w:rsidRPr="00E81A19">
            <w:rPr>
              <w:sz w:val="20"/>
              <w:szCs w:val="24"/>
            </w:rPr>
            <w:t>;</w:t>
          </w:r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etkinliğe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ait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yapmış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olduğunuz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sosyal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medya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paylaşım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adreslerini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yazınız</w:t>
          </w:r>
          <w:proofErr w:type="spellEnd"/>
          <w:r w:rsidRPr="00E81A19">
            <w:rPr>
              <w:sz w:val="20"/>
              <w:szCs w:val="24"/>
            </w:rPr>
            <w:t>.</w:t>
          </w:r>
        </w:p>
        <w:p w14:paraId="6A3D706B" w14:textId="2E93D280" w:rsidR="00E81A19" w:rsidRDefault="00F97DB7" w:rsidP="002B322F">
          <w:pPr>
            <w:tabs>
              <w:tab w:val="center" w:pos="4680"/>
              <w:tab w:val="right" w:pos="9810"/>
            </w:tabs>
            <w:spacing w:after="0" w:line="240" w:lineRule="auto"/>
            <w:jc w:val="center"/>
            <w:rPr>
              <w:sz w:val="20"/>
              <w:szCs w:val="24"/>
            </w:rPr>
          </w:pPr>
          <w:proofErr w:type="spellStart"/>
          <w:r w:rsidRPr="00E81A19">
            <w:rPr>
              <w:sz w:val="20"/>
              <w:szCs w:val="24"/>
            </w:rPr>
            <w:t>Raporu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bookmarkStart w:id="0" w:name="_GoBack"/>
          <w:bookmarkEnd w:id="0"/>
          <w:proofErr w:type="spellStart"/>
          <w:r w:rsidRPr="00E81A19">
            <w:rPr>
              <w:sz w:val="20"/>
              <w:szCs w:val="24"/>
            </w:rPr>
            <w:t>doldurduktan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sz w:val="20"/>
              <w:szCs w:val="24"/>
            </w:rPr>
            <w:t>sonra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proofErr w:type="spellStart"/>
          <w:r w:rsidRPr="00E81A19">
            <w:rPr>
              <w:i/>
              <w:sz w:val="20"/>
              <w:szCs w:val="24"/>
            </w:rPr>
            <w:t>Basın</w:t>
          </w:r>
          <w:proofErr w:type="spellEnd"/>
          <w:r w:rsidRPr="00E81A19">
            <w:rPr>
              <w:i/>
              <w:sz w:val="20"/>
              <w:szCs w:val="24"/>
            </w:rPr>
            <w:t xml:space="preserve"> </w:t>
          </w:r>
          <w:proofErr w:type="spellStart"/>
          <w:r w:rsidRPr="00E81A19">
            <w:rPr>
              <w:i/>
              <w:sz w:val="20"/>
              <w:szCs w:val="24"/>
            </w:rPr>
            <w:t>Yayın</w:t>
          </w:r>
          <w:proofErr w:type="spellEnd"/>
          <w:r w:rsidRPr="00E81A19">
            <w:rPr>
              <w:i/>
              <w:sz w:val="20"/>
              <w:szCs w:val="24"/>
            </w:rPr>
            <w:t xml:space="preserve"> </w:t>
          </w:r>
          <w:proofErr w:type="spellStart"/>
          <w:r w:rsidRPr="00E81A19">
            <w:rPr>
              <w:i/>
              <w:sz w:val="20"/>
              <w:szCs w:val="24"/>
            </w:rPr>
            <w:t>Halkla</w:t>
          </w:r>
          <w:proofErr w:type="spellEnd"/>
          <w:r w:rsidRPr="00E81A19">
            <w:rPr>
              <w:i/>
              <w:sz w:val="20"/>
              <w:szCs w:val="24"/>
            </w:rPr>
            <w:t xml:space="preserve"> </w:t>
          </w:r>
          <w:proofErr w:type="spellStart"/>
          <w:r w:rsidRPr="00E81A19">
            <w:rPr>
              <w:i/>
              <w:sz w:val="20"/>
              <w:szCs w:val="24"/>
            </w:rPr>
            <w:t>İlişkiler</w:t>
          </w:r>
          <w:proofErr w:type="spellEnd"/>
          <w:r w:rsidRPr="00E81A19">
            <w:rPr>
              <w:i/>
              <w:sz w:val="20"/>
              <w:szCs w:val="24"/>
            </w:rPr>
            <w:t xml:space="preserve"> </w:t>
          </w:r>
          <w:proofErr w:type="spellStart"/>
          <w:r w:rsidRPr="00E81A19">
            <w:rPr>
              <w:i/>
              <w:sz w:val="20"/>
              <w:szCs w:val="24"/>
            </w:rPr>
            <w:t>Müdürlüğü’ne</w:t>
          </w:r>
          <w:proofErr w:type="spellEnd"/>
          <w:r w:rsidRPr="00E81A19">
            <w:rPr>
              <w:sz w:val="20"/>
              <w:szCs w:val="24"/>
            </w:rPr>
            <w:t xml:space="preserve"> </w:t>
          </w:r>
          <w:r w:rsidR="002B322F">
            <w:rPr>
              <w:sz w:val="20"/>
              <w:szCs w:val="24"/>
            </w:rPr>
            <w:t>e-</w:t>
          </w:r>
          <w:proofErr w:type="spellStart"/>
          <w:r w:rsidR="002B322F">
            <w:rPr>
              <w:sz w:val="20"/>
              <w:szCs w:val="24"/>
            </w:rPr>
            <w:t>posta</w:t>
          </w:r>
          <w:proofErr w:type="spellEnd"/>
          <w:r w:rsidR="002B322F">
            <w:rPr>
              <w:sz w:val="20"/>
              <w:szCs w:val="24"/>
            </w:rPr>
            <w:t xml:space="preserve"> </w:t>
          </w:r>
          <w:proofErr w:type="spellStart"/>
          <w:r w:rsidR="002B322F">
            <w:rPr>
              <w:sz w:val="20"/>
              <w:szCs w:val="24"/>
            </w:rPr>
            <w:t>ile</w:t>
          </w:r>
          <w:proofErr w:type="spellEnd"/>
          <w:r w:rsidR="002B322F">
            <w:rPr>
              <w:sz w:val="20"/>
              <w:szCs w:val="24"/>
            </w:rPr>
            <w:t xml:space="preserve"> </w:t>
          </w:r>
          <w:proofErr w:type="spellStart"/>
          <w:r w:rsidR="002B322F">
            <w:rPr>
              <w:sz w:val="20"/>
              <w:szCs w:val="24"/>
            </w:rPr>
            <w:t>gönderiniz</w:t>
          </w:r>
          <w:proofErr w:type="spellEnd"/>
          <w:r w:rsidR="002B322F">
            <w:rPr>
              <w:sz w:val="20"/>
              <w:szCs w:val="24"/>
            </w:rPr>
            <w:t>.</w:t>
          </w:r>
        </w:p>
        <w:p w14:paraId="520EAD62" w14:textId="59D72ADA" w:rsidR="00311D4F" w:rsidRPr="00961107" w:rsidRDefault="00712EBB" w:rsidP="002B322F">
          <w:pPr>
            <w:tabs>
              <w:tab w:val="center" w:pos="4680"/>
              <w:tab w:val="right" w:pos="9810"/>
            </w:tabs>
            <w:spacing w:after="0" w:line="240" w:lineRule="auto"/>
            <w:jc w:val="center"/>
            <w:rPr>
              <w:sz w:val="18"/>
              <w:szCs w:val="24"/>
            </w:rPr>
          </w:pPr>
          <w:hyperlink r:id="rId1" w:history="1">
            <w:r w:rsidR="002B322F" w:rsidRPr="00A824C8">
              <w:rPr>
                <w:rStyle w:val="Hyperlink"/>
                <w:b/>
                <w:sz w:val="20"/>
                <w:szCs w:val="24"/>
              </w:rPr>
              <w:t>basin@gantep.edu.tr</w:t>
            </w:r>
          </w:hyperlink>
          <w:r w:rsidR="002B322F">
            <w:rPr>
              <w:b/>
              <w:sz w:val="20"/>
              <w:szCs w:val="24"/>
            </w:rPr>
            <w:t xml:space="preserve"> - </w:t>
          </w:r>
          <w:r w:rsidR="00F97DB7" w:rsidRPr="00E81A19">
            <w:rPr>
              <w:b/>
              <w:sz w:val="20"/>
              <w:szCs w:val="24"/>
            </w:rPr>
            <w:t>byhim.gantep.edu.tr</w:t>
          </w:r>
        </w:p>
      </w:tc>
      <w:tc>
        <w:tcPr>
          <w:tcW w:w="4675" w:type="dxa"/>
          <w:vAlign w:val="center"/>
        </w:tcPr>
        <w:p w14:paraId="181E73C0" w14:textId="77777777" w:rsidR="00311D4F" w:rsidRPr="00311D4F" w:rsidRDefault="00311D4F" w:rsidP="00961107">
          <w:pPr>
            <w:tabs>
              <w:tab w:val="center" w:pos="4680"/>
              <w:tab w:val="right" w:pos="9810"/>
            </w:tabs>
            <w:spacing w:after="0" w:line="240" w:lineRule="auto"/>
            <w:ind w:left="1018" w:hanging="1018"/>
            <w:jc w:val="right"/>
            <w:rPr>
              <w:sz w:val="18"/>
              <w:szCs w:val="24"/>
            </w:rPr>
          </w:pPr>
        </w:p>
      </w:tc>
    </w:tr>
  </w:tbl>
  <w:p w14:paraId="5D35D157" w14:textId="77777777" w:rsidR="006145D8" w:rsidRPr="00961107" w:rsidRDefault="006145D8" w:rsidP="00311D4F">
    <w:pPr>
      <w:pStyle w:val="NoSpacing"/>
      <w:rPr>
        <w:lang w:val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13A4A" w14:textId="77777777" w:rsidR="009E0FB6" w:rsidRDefault="009E0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0A48A" w14:textId="77777777" w:rsidR="00712EBB" w:rsidRDefault="00712EBB" w:rsidP="000172E5">
      <w:pPr>
        <w:spacing w:after="0" w:line="240" w:lineRule="auto"/>
      </w:pPr>
      <w:r>
        <w:separator/>
      </w:r>
    </w:p>
  </w:footnote>
  <w:footnote w:type="continuationSeparator" w:id="0">
    <w:p w14:paraId="01A8DC45" w14:textId="77777777" w:rsidR="00712EBB" w:rsidRDefault="00712EBB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A738E" w14:textId="77777777" w:rsidR="009E0FB6" w:rsidRDefault="009E0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1389"/>
      <w:gridCol w:w="8000"/>
    </w:tblGrid>
    <w:tr w:rsidR="00B337A2" w:rsidRPr="00B337A2" w14:paraId="5204AD82" w14:textId="77777777" w:rsidTr="002B322F">
      <w:trPr>
        <w:trHeight w:val="1146"/>
      </w:trPr>
      <w:tc>
        <w:tcPr>
          <w:tcW w:w="1350" w:type="dxa"/>
          <w:vAlign w:val="center"/>
        </w:tcPr>
        <w:p w14:paraId="23481958" w14:textId="77777777" w:rsidR="00B337A2" w:rsidRPr="00B337A2" w:rsidRDefault="00F97DB7" w:rsidP="00311D4F">
          <w:pPr>
            <w:tabs>
              <w:tab w:val="center" w:pos="4680"/>
              <w:tab w:val="right" w:pos="9360"/>
            </w:tabs>
            <w:spacing w:before="0" w:after="0"/>
            <w:ind w:left="-108"/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</w:rPr>
          </w:pPr>
          <w:r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</w:rPr>
            <w:drawing>
              <wp:inline distT="0" distB="0" distL="0" distR="0" wp14:anchorId="6FDC7327" wp14:editId="773A98B3">
                <wp:extent cx="812800" cy="820189"/>
                <wp:effectExtent l="0" t="0" r="0" b="571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aun-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960" cy="828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vAlign w:val="center"/>
        </w:tcPr>
        <w:p w14:paraId="200119F1" w14:textId="77777777" w:rsidR="00DC0E19" w:rsidRPr="00DC0E19" w:rsidRDefault="00DC0E19" w:rsidP="00E204FF">
          <w:pPr>
            <w:pStyle w:val="Header"/>
            <w:rPr>
              <w:color w:val="0F3955" w:themeColor="accent2"/>
              <w:sz w:val="38"/>
              <w:szCs w:val="38"/>
            </w:rPr>
          </w:pPr>
          <w:r w:rsidRPr="00DC0E19">
            <w:rPr>
              <w:color w:val="0F3955" w:themeColor="accent2"/>
              <w:sz w:val="38"/>
              <w:szCs w:val="38"/>
            </w:rPr>
            <w:t>Gaziantep Üniversitesi</w:t>
          </w:r>
        </w:p>
        <w:p w14:paraId="654CE546" w14:textId="77777777" w:rsidR="00B337A2" w:rsidRPr="00E204FF" w:rsidRDefault="00F97DB7" w:rsidP="00E204FF">
          <w:pPr>
            <w:pStyle w:val="Header"/>
          </w:pPr>
          <w:r w:rsidRPr="0083317E">
            <w:rPr>
              <w:color w:val="0F3955" w:themeColor="accent2"/>
            </w:rPr>
            <w:t>ETKİNLİK RAPORU</w:t>
          </w:r>
        </w:p>
      </w:tc>
    </w:tr>
  </w:tbl>
  <w:p w14:paraId="18813077" w14:textId="77777777" w:rsidR="000172E5" w:rsidRPr="00311D4F" w:rsidRDefault="000172E5" w:rsidP="00311D4F">
    <w:pPr>
      <w:pStyle w:val="NoSpaci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B3220" w14:textId="77777777" w:rsidR="009E0FB6" w:rsidRDefault="009E0F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BD33227"/>
    <w:multiLevelType w:val="hybridMultilevel"/>
    <w:tmpl w:val="E4CE5068"/>
    <w:lvl w:ilvl="0" w:tplc="EAECFC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2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 w:numId="23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B7"/>
    <w:rsid w:val="000172E5"/>
    <w:rsid w:val="00052382"/>
    <w:rsid w:val="0006568A"/>
    <w:rsid w:val="00076F0F"/>
    <w:rsid w:val="00084253"/>
    <w:rsid w:val="000D1F49"/>
    <w:rsid w:val="001036CE"/>
    <w:rsid w:val="001727CA"/>
    <w:rsid w:val="001B663D"/>
    <w:rsid w:val="002164B2"/>
    <w:rsid w:val="002B00DB"/>
    <w:rsid w:val="002B322F"/>
    <w:rsid w:val="002C56E6"/>
    <w:rsid w:val="00311D4F"/>
    <w:rsid w:val="00344849"/>
    <w:rsid w:val="00361E11"/>
    <w:rsid w:val="0039538A"/>
    <w:rsid w:val="003F0847"/>
    <w:rsid w:val="0040090B"/>
    <w:rsid w:val="0046302A"/>
    <w:rsid w:val="00487D2D"/>
    <w:rsid w:val="004D5D62"/>
    <w:rsid w:val="005112D0"/>
    <w:rsid w:val="005423F9"/>
    <w:rsid w:val="00577E06"/>
    <w:rsid w:val="00583334"/>
    <w:rsid w:val="005A3BF7"/>
    <w:rsid w:val="005F2035"/>
    <w:rsid w:val="005F7990"/>
    <w:rsid w:val="006145D8"/>
    <w:rsid w:val="00615005"/>
    <w:rsid w:val="0063739C"/>
    <w:rsid w:val="00712EBB"/>
    <w:rsid w:val="007147D7"/>
    <w:rsid w:val="00745184"/>
    <w:rsid w:val="00770F25"/>
    <w:rsid w:val="007A1FF2"/>
    <w:rsid w:val="007A35A8"/>
    <w:rsid w:val="007B0A85"/>
    <w:rsid w:val="007C6A52"/>
    <w:rsid w:val="0082043E"/>
    <w:rsid w:val="0083317E"/>
    <w:rsid w:val="00846B76"/>
    <w:rsid w:val="0088580B"/>
    <w:rsid w:val="008E203A"/>
    <w:rsid w:val="0091229C"/>
    <w:rsid w:val="00940E73"/>
    <w:rsid w:val="00961107"/>
    <w:rsid w:val="0098597D"/>
    <w:rsid w:val="009E0FB6"/>
    <w:rsid w:val="009F619A"/>
    <w:rsid w:val="009F6DDE"/>
    <w:rsid w:val="00A370A8"/>
    <w:rsid w:val="00B337A2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06C3D"/>
    <w:rsid w:val="00D16163"/>
    <w:rsid w:val="00D21FCC"/>
    <w:rsid w:val="00D51A07"/>
    <w:rsid w:val="00DB3FAD"/>
    <w:rsid w:val="00DC0E19"/>
    <w:rsid w:val="00E204FF"/>
    <w:rsid w:val="00E61C09"/>
    <w:rsid w:val="00E72036"/>
    <w:rsid w:val="00E81A19"/>
    <w:rsid w:val="00EB3B58"/>
    <w:rsid w:val="00EC7359"/>
    <w:rsid w:val="00EE3054"/>
    <w:rsid w:val="00F00606"/>
    <w:rsid w:val="00F01256"/>
    <w:rsid w:val="00F97DB7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6F0C1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E204FF"/>
    <w:pPr>
      <w:spacing w:before="120" w:after="0" w:line="240" w:lineRule="auto"/>
      <w:ind w:left="346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7A1FF2"/>
    <w:pPr>
      <w:tabs>
        <w:tab w:val="center" w:pos="4680"/>
        <w:tab w:val="right" w:pos="9360"/>
      </w:tabs>
      <w:spacing w:before="0" w:after="0"/>
    </w:pPr>
    <w:rPr>
      <w:rFonts w:asciiTheme="majorHAnsi" w:eastAsia="Calibri" w:hAnsiTheme="majorHAnsi" w:cs="Times New Roman"/>
      <w:b/>
      <w:noProof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A1FF2"/>
    <w:rPr>
      <w:rFonts w:asciiTheme="majorHAnsi" w:eastAsia="Calibri" w:hAnsiTheme="majorHAnsi" w:cs="Times New Roman"/>
      <w:b/>
      <w:noProof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11D4F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DB7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DB7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semiHidden/>
    <w:qFormat/>
    <w:rsid w:val="009611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rsid w:val="002B3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asin@gantep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range/Library/Containers/com.microsoft.Word/Data/Library/Application%20Support/Microsoft/Office/16.0/DTS/Search/%7bE2372387-9E6F-5741-AEC0-0E22302578DD%7dtf22359646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7C5EAD-19FF-4FE0-BF07-6EBB5BD2BC3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0D0F2B8-3BE2-4785-B88D-FED0849B6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AB8A44-026D-4A6E-81CC-41A3BB68D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{E2372387-9E6F-5741-AEC0-0E22302578DD}tf22359646.dotx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2019-03-28T12:05:00Z</dcterms:created>
  <dcterms:modified xsi:type="dcterms:W3CDTF">2019-04-01T06:21:00Z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